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lang w:val="en-US" w:eastAsia="zh-CN"/>
        </w:rPr>
      </w:pPr>
      <w:r>
        <w:rPr>
          <w:rFonts w:hint="eastAsia" w:ascii="宋体" w:hAnsi="宋体" w:eastAsia="宋体" w:cs="宋体"/>
          <w:sz w:val="44"/>
          <w:szCs w:val="44"/>
          <w:lang w:eastAsia="zh-CN"/>
        </w:rPr>
        <w:t>山东省</w:t>
      </w:r>
      <w:r>
        <w:rPr>
          <w:rFonts w:hint="eastAsia" w:ascii="宋体" w:hAnsi="宋体" w:eastAsia="宋体" w:cs="宋体"/>
          <w:sz w:val="44"/>
          <w:szCs w:val="44"/>
          <w:lang w:val="en-US" w:eastAsia="zh-CN"/>
        </w:rPr>
        <w:t>2022年普通高校专科应届毕业生</w:t>
      </w:r>
    </w:p>
    <w:p>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学籍证明</w:t>
      </w:r>
    </w:p>
    <w:p>
      <w:pPr>
        <w:ind w:firstLine="640" w:firstLineChars="200"/>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jc w:val="distribute"/>
        <w:textAlignment w:val="auto"/>
        <w:outlineLvl w:val="9"/>
        <w:rPr>
          <w:rFonts w:hint="eastAsia" w:ascii="仿宋" w:hAnsi="仿宋" w:eastAsia="仿宋" w:cs="仿宋"/>
          <w:sz w:val="32"/>
          <w:szCs w:val="32"/>
        </w:rPr>
      </w:pPr>
      <w:r>
        <w:rPr>
          <w:rFonts w:hint="eastAsia" w:ascii="仿宋" w:hAnsi="仿宋" w:eastAsia="仿宋" w:cs="仿宋"/>
          <w:sz w:val="32"/>
          <w:szCs w:val="32"/>
        </w:rPr>
        <w:t>兹有我校 2022 届专科应届毕业生</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（身份证</w:t>
      </w:r>
    </w:p>
    <w:p>
      <w:pPr>
        <w:rPr>
          <w:rFonts w:hint="eastAsia" w:ascii="仿宋" w:hAnsi="仿宋" w:eastAsia="仿宋" w:cs="仿宋"/>
          <w:sz w:val="32"/>
          <w:szCs w:val="32"/>
        </w:rPr>
      </w:pPr>
      <w:r>
        <w:rPr>
          <w:rFonts w:hint="eastAsia" w:ascii="仿宋" w:hAnsi="仿宋" w:eastAsia="仿宋" w:cs="仿宋"/>
          <w:sz w:val="32"/>
          <w:szCs w:val="32"/>
        </w:rPr>
        <w:t>号</w:t>
      </w:r>
      <w:r>
        <w:rPr>
          <w:rFonts w:hint="eastAsia" w:ascii="仿宋" w:hAnsi="仿宋" w:eastAsia="仿宋" w:cs="仿宋"/>
          <w:sz w:val="32"/>
          <w:szCs w:val="32"/>
          <w:u w:val="single"/>
          <w:lang w:val="en-US" w:eastAsia="zh-CN"/>
        </w:rPr>
        <w:t xml:space="preserve">           </w:t>
      </w:r>
      <w:bookmarkStart w:id="0" w:name="_GoBack"/>
      <w:bookmarkEnd w:id="0"/>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 xml:space="preserve"> ），现就读于</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rPr>
        <w:t>专业</w:t>
      </w:r>
      <w:r>
        <w:rPr>
          <w:rFonts w:hint="eastAsia" w:ascii="仿宋" w:hAnsi="仿宋" w:eastAsia="仿宋" w:cs="仿宋"/>
          <w:sz w:val="32"/>
          <w:szCs w:val="32"/>
        </w:rPr>
        <w:t>（专业名称填写完整、准确）。该生无以下情况：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1.因触犯刑法已被有关部门采取强制措施或正在服刑；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2.因违反国家教育考试规定被给予暂停参加高校招生考试处理且在停考期内；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3.专科阶段有记过及以上纪律处分且报名前未解除处分。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wordWrap w:val="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生源高校（落款盖章）</w:t>
      </w:r>
    </w:p>
    <w:p>
      <w:pPr>
        <w:wordWrap w:val="0"/>
        <w:ind w:firstLine="960" w:firstLineChars="3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年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r>
        <w:rPr>
          <w:rFonts w:hint="eastAsia" w:ascii="仿宋" w:hAnsi="仿宋" w:eastAsia="仿宋" w:cs="仿宋"/>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2742AB"/>
    <w:rsid w:val="004E5DA7"/>
    <w:rsid w:val="05A91FAD"/>
    <w:rsid w:val="06560A6B"/>
    <w:rsid w:val="0B837B04"/>
    <w:rsid w:val="17471046"/>
    <w:rsid w:val="18673E42"/>
    <w:rsid w:val="19CE0C85"/>
    <w:rsid w:val="1AB65BC0"/>
    <w:rsid w:val="1B7C394A"/>
    <w:rsid w:val="1B951CF7"/>
    <w:rsid w:val="1BA22C00"/>
    <w:rsid w:val="1BC57AAD"/>
    <w:rsid w:val="1DDE6F17"/>
    <w:rsid w:val="21A179FC"/>
    <w:rsid w:val="232742AB"/>
    <w:rsid w:val="26B00D2D"/>
    <w:rsid w:val="28434BA8"/>
    <w:rsid w:val="2C020AD0"/>
    <w:rsid w:val="2E5F59BC"/>
    <w:rsid w:val="2E926CAA"/>
    <w:rsid w:val="306727BC"/>
    <w:rsid w:val="32A134BA"/>
    <w:rsid w:val="38334AEE"/>
    <w:rsid w:val="3A2F794D"/>
    <w:rsid w:val="3A684E94"/>
    <w:rsid w:val="3AD4015F"/>
    <w:rsid w:val="3CFE3A51"/>
    <w:rsid w:val="3D854E28"/>
    <w:rsid w:val="3F013108"/>
    <w:rsid w:val="41E70FF9"/>
    <w:rsid w:val="42CB5198"/>
    <w:rsid w:val="458C60F2"/>
    <w:rsid w:val="48292E4F"/>
    <w:rsid w:val="48C833F0"/>
    <w:rsid w:val="491579B3"/>
    <w:rsid w:val="497A6BC7"/>
    <w:rsid w:val="4F666E88"/>
    <w:rsid w:val="510564C2"/>
    <w:rsid w:val="541A4FF4"/>
    <w:rsid w:val="547F1067"/>
    <w:rsid w:val="54DF151D"/>
    <w:rsid w:val="57080DD7"/>
    <w:rsid w:val="57A679D8"/>
    <w:rsid w:val="5A3967BD"/>
    <w:rsid w:val="5A7B4331"/>
    <w:rsid w:val="5D8D5A30"/>
    <w:rsid w:val="5FBB15FF"/>
    <w:rsid w:val="61F51184"/>
    <w:rsid w:val="64317DA9"/>
    <w:rsid w:val="66EC15CA"/>
    <w:rsid w:val="67C02054"/>
    <w:rsid w:val="6CBC0A81"/>
    <w:rsid w:val="6D741DC1"/>
    <w:rsid w:val="6E23476A"/>
    <w:rsid w:val="70464D05"/>
    <w:rsid w:val="71DB6979"/>
    <w:rsid w:val="744F5FBD"/>
    <w:rsid w:val="746D0C54"/>
    <w:rsid w:val="76EA4E8E"/>
    <w:rsid w:val="7B5E28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shasha\Desktop\&#26032;&#24314;%20DOCX%20&#25991;&#2672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新建 DOCX 文档.docx</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2022-02-17T02:05:00Z</dcterms:created>
  <dc:creator>悡</dc:creator>
  <cp:lastModifiedBy>Administrator</cp:lastModifiedBy>
  <cp:lastPrinted>2022-03-09T05:37:00Z</cp:lastPrinted>
  <dcterms:modified xsi:type="dcterms:W3CDTF">2022-03-10T01:13:53Z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1897F1C1F371493194B50D7A8464951C</vt:lpwstr>
  </property>
</Properties>
</file>